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D49" w:rsidRPr="00E05059" w:rsidRDefault="00B47D49" w:rsidP="002C3599">
      <w:pPr>
        <w:jc w:val="right"/>
        <w:rPr>
          <w:b/>
        </w:rPr>
      </w:pPr>
      <w:r w:rsidRPr="00E05059">
        <w:rPr>
          <w:b/>
        </w:rPr>
        <w:t>Mẫu số 01</w:t>
      </w:r>
    </w:p>
    <w:p w:rsidR="00B9253D" w:rsidRPr="00E05059" w:rsidRDefault="00B9253D" w:rsidP="00B47D49">
      <w:pPr>
        <w:rPr>
          <w:b/>
        </w:rPr>
        <w:sectPr w:rsidR="00B9253D" w:rsidRPr="00E05059" w:rsidSect="00A46FC8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B47D49" w:rsidRPr="00E05059" w:rsidRDefault="00B47D49" w:rsidP="00B9253D">
      <w:pPr>
        <w:ind w:left="426" w:hanging="436"/>
        <w:rPr>
          <w:b/>
        </w:rPr>
      </w:pPr>
      <w:r w:rsidRPr="00E05059">
        <w:rPr>
          <w:b/>
        </w:rPr>
        <w:lastRenderedPageBreak/>
        <w:t>TÇN DOANH NGHIỆP</w:t>
      </w:r>
    </w:p>
    <w:p w:rsidR="00B47D49" w:rsidRPr="00E05059" w:rsidRDefault="00B47D49" w:rsidP="00B47D49">
      <w:pPr>
        <w:rPr>
          <w:b/>
        </w:rPr>
      </w:pPr>
      <w:r w:rsidRPr="00E05059">
        <w:rPr>
          <w:b/>
        </w:rPr>
        <w:t>-------</w:t>
      </w:r>
    </w:p>
    <w:p w:rsidR="00B9253D" w:rsidRPr="00E05059" w:rsidRDefault="00B9253D" w:rsidP="00B47D49">
      <w:pPr>
        <w:rPr>
          <w:b/>
        </w:rPr>
      </w:pPr>
    </w:p>
    <w:p w:rsidR="00B9253D" w:rsidRPr="00E05059" w:rsidRDefault="00B9253D" w:rsidP="00B47D49">
      <w:pPr>
        <w:rPr>
          <w:b/>
        </w:rPr>
      </w:pPr>
    </w:p>
    <w:p w:rsidR="00B47D49" w:rsidRPr="00E05059" w:rsidRDefault="00B47D49" w:rsidP="00E05059">
      <w:pPr>
        <w:ind w:left="142" w:hanging="284"/>
        <w:rPr>
          <w:b/>
        </w:rPr>
      </w:pPr>
      <w:r w:rsidRPr="00E05059">
        <w:rPr>
          <w:b/>
        </w:rPr>
        <w:lastRenderedPageBreak/>
        <w:t>CỘ</w:t>
      </w:r>
      <w:r w:rsidR="00E05059" w:rsidRPr="00E05059">
        <w:rPr>
          <w:b/>
        </w:rPr>
        <w:t>NG HÒ</w:t>
      </w:r>
      <w:r w:rsidRPr="00E05059">
        <w:rPr>
          <w:b/>
        </w:rPr>
        <w:t>A X</w:t>
      </w:r>
      <w:r w:rsidR="00E05059" w:rsidRPr="00E05059">
        <w:rPr>
          <w:b/>
        </w:rPr>
        <w:t>Ã</w:t>
      </w:r>
      <w:r w:rsidRPr="00E05059">
        <w:rPr>
          <w:b/>
        </w:rPr>
        <w:t xml:space="preserve"> HỘI CHỦ NGHĨA VIỆT NAM</w:t>
      </w:r>
    </w:p>
    <w:p w:rsidR="00B47D49" w:rsidRPr="00E05059" w:rsidRDefault="00B47D49" w:rsidP="00B47D49">
      <w:pPr>
        <w:rPr>
          <w:b/>
        </w:rPr>
      </w:pPr>
      <w:r w:rsidRPr="00E05059">
        <w:rPr>
          <w:b/>
        </w:rPr>
        <w:t>Độc lập - Tự do - Hạnh phúc</w:t>
      </w:r>
    </w:p>
    <w:p w:rsidR="00B47D49" w:rsidRPr="00E05059" w:rsidRDefault="00E05059" w:rsidP="00B47D49">
      <w:pPr>
        <w:rPr>
          <w:b/>
        </w:rPr>
      </w:pPr>
      <w:r w:rsidRPr="00E05059">
        <w:rPr>
          <w:b/>
        </w:rPr>
        <w:t xml:space="preserve">           </w:t>
      </w:r>
      <w:r w:rsidR="00B47D49" w:rsidRPr="00E05059">
        <w:rPr>
          <w:b/>
        </w:rPr>
        <w:t>---------------</w:t>
      </w:r>
    </w:p>
    <w:p w:rsidR="00B47D49" w:rsidRDefault="00B47D49" w:rsidP="00B47D49">
      <w:r>
        <w:t>….., ngày … tháng … năm …</w:t>
      </w:r>
    </w:p>
    <w:p w:rsidR="00B9253D" w:rsidRDefault="00B9253D" w:rsidP="00B47D49">
      <w:pPr>
        <w:sectPr w:rsidR="00B9253D" w:rsidSect="00B9253D">
          <w:type w:val="continuous"/>
          <w:pgSz w:w="12240" w:h="15840"/>
          <w:pgMar w:top="1440" w:right="1440" w:bottom="1440" w:left="1418" w:header="720" w:footer="720" w:gutter="0"/>
          <w:cols w:num="2" w:space="720" w:equalWidth="0">
            <w:col w:w="2900" w:space="720"/>
            <w:col w:w="5762"/>
          </w:cols>
          <w:docGrid w:linePitch="360"/>
        </w:sectPr>
      </w:pPr>
    </w:p>
    <w:p w:rsidR="00E05059" w:rsidRDefault="00E05059" w:rsidP="00B47D49"/>
    <w:p w:rsidR="00B47D49" w:rsidRPr="00E05059" w:rsidRDefault="00B47D49" w:rsidP="00E05059">
      <w:pPr>
        <w:jc w:val="center"/>
        <w:rPr>
          <w:b/>
        </w:rPr>
      </w:pPr>
      <w:r w:rsidRPr="00E05059">
        <w:rPr>
          <w:b/>
        </w:rPr>
        <w:t>ĐƠN ĐỀ NGHỊ ……………</w:t>
      </w:r>
      <w:r w:rsidR="00C413DA">
        <w:rPr>
          <w:b/>
        </w:rPr>
        <w:t>(1)</w:t>
      </w:r>
    </w:p>
    <w:p w:rsidR="00B47D49" w:rsidRDefault="00C413DA" w:rsidP="00C413DA">
      <w:pPr>
        <w:ind w:left="426"/>
      </w:pPr>
      <w:r>
        <w:t>K</w:t>
      </w:r>
      <w:r w:rsidRPr="00C413DA">
        <w:t>í</w:t>
      </w:r>
      <w:r w:rsidR="00B47D49">
        <w:t>nh gửi: Tổng cục Hải quan/Cục Hải quan tỉ</w:t>
      </w:r>
      <w:r>
        <w:t>nh, th</w:t>
      </w:r>
      <w:r w:rsidRPr="00C413DA">
        <w:t>à</w:t>
      </w:r>
      <w:r w:rsidR="00B47D49">
        <w:t>nh phố.</w:t>
      </w:r>
    </w:p>
    <w:p w:rsidR="00B47D49" w:rsidRDefault="00B47D49" w:rsidP="007C3592">
      <w:pPr>
        <w:ind w:left="426"/>
      </w:pPr>
      <w:r>
        <w:t>1. Doanh nghiệp đề nghị cấp giấy chứng nhận đủ điều kiện kinh doanh hâng miễn thuế</w:t>
      </w:r>
      <w:r w:rsidR="007C3592">
        <w:t>; c</w:t>
      </w:r>
      <w:r w:rsidR="007C3592" w:rsidRPr="007C3592">
        <w:t>ô</w:t>
      </w:r>
      <w:r>
        <w:t>ng</w:t>
      </w:r>
      <w:r w:rsidR="007C3592">
        <w:t xml:space="preserve"> </w:t>
      </w:r>
      <w:r>
        <w:t>nhận, xác nhận/mở rộng/thu hẹp/di chuyển/chuyển quyền sở hữu/tạm dừng, chấm dứt hoạt động</w:t>
      </w:r>
      <w:r w:rsidR="007C3592">
        <w:t xml:space="preserve"> </w:t>
      </w:r>
      <w:r>
        <w:t>kinh doanh hâng miễn thuế, kho bãi, địa điểm:</w:t>
      </w:r>
    </w:p>
    <w:p w:rsidR="00B47D49" w:rsidRDefault="007C3592" w:rsidP="00C413DA">
      <w:pPr>
        <w:ind w:left="426"/>
      </w:pPr>
      <w:r>
        <w:t xml:space="preserve">- Tên doanh </w:t>
      </w:r>
      <w:r w:rsidR="00B47D49">
        <w:t>nghiệp:..........................................................................</w:t>
      </w:r>
      <w:r>
        <w:t>.....................</w:t>
      </w:r>
    </w:p>
    <w:p w:rsidR="00B47D49" w:rsidRDefault="00B47D49" w:rsidP="00C413DA">
      <w:pPr>
        <w:ind w:left="426"/>
      </w:pPr>
      <w:r>
        <w:t>- Mã số thuế:.....................................................................................</w:t>
      </w:r>
      <w:r w:rsidR="007C3592">
        <w:t>.....................</w:t>
      </w:r>
    </w:p>
    <w:p w:rsidR="00B47D49" w:rsidRDefault="00B47D49" w:rsidP="00C413DA">
      <w:pPr>
        <w:ind w:left="426"/>
      </w:pPr>
      <w:r>
        <w:t>- Trụ sở</w:t>
      </w:r>
      <w:r w:rsidR="007C3592">
        <w:t xml:space="preserve"> ch</w:t>
      </w:r>
      <w:r w:rsidR="007C3592" w:rsidRPr="007C3592">
        <w:t>í</w:t>
      </w:r>
      <w:r>
        <w:t>nh tại:.............................................................................</w:t>
      </w:r>
      <w:r w:rsidR="007C3592">
        <w:t>.....................</w:t>
      </w:r>
    </w:p>
    <w:p w:rsidR="00B47D49" w:rsidRDefault="00B47D49" w:rsidP="00C413DA">
      <w:pPr>
        <w:ind w:left="426"/>
      </w:pPr>
      <w:r>
        <w:t>- Số điện thoại: &amp;&amp;&amp;&amp;&amp;&amp;&amp;&amp;&amp;&amp;.. Số fax:...............................</w:t>
      </w:r>
      <w:r w:rsidR="007C3592">
        <w:t>.........................</w:t>
      </w:r>
    </w:p>
    <w:p w:rsidR="00B47D49" w:rsidRDefault="00B47D49" w:rsidP="00C413DA">
      <w:pPr>
        <w:ind w:left="426"/>
      </w:pPr>
      <w:r>
        <w:t>Giấy chứng nhậ</w:t>
      </w:r>
      <w:r w:rsidR="00D47004">
        <w:t>n đăng k</w:t>
      </w:r>
      <w:r w:rsidR="00D47004" w:rsidRPr="00D47004">
        <w:t>ý</w:t>
      </w:r>
      <w:r>
        <w:t xml:space="preserve"> doanh nghiệp hoặc Giấy chứng nhận đầu tư số: &amp;&amp;.</w:t>
      </w:r>
    </w:p>
    <w:p w:rsidR="00B47D49" w:rsidRDefault="00B47D49" w:rsidP="00C413DA">
      <w:pPr>
        <w:ind w:left="426"/>
      </w:pPr>
      <w:r>
        <w:t>ngày&amp;. tháng&amp;..nă m&amp;.. ;</w:t>
      </w:r>
    </w:p>
    <w:p w:rsidR="00B47D49" w:rsidRDefault="00B47D49" w:rsidP="00D47004">
      <w:pPr>
        <w:ind w:left="426"/>
      </w:pPr>
      <w:r>
        <w:t>Cơ quan cấp:......................................................................................</w:t>
      </w:r>
      <w:r w:rsidR="00D47004">
        <w:t>.................</w:t>
      </w:r>
    </w:p>
    <w:p w:rsidR="00B47D49" w:rsidRDefault="00D47004" w:rsidP="00401562">
      <w:pPr>
        <w:ind w:left="426"/>
      </w:pPr>
      <w:r>
        <w:t>Ng</w:t>
      </w:r>
      <w:r w:rsidRPr="00D47004">
        <w:t>à</w:t>
      </w:r>
      <w:r w:rsidR="00B47D49">
        <w:t>nh nghề</w:t>
      </w:r>
      <w:r>
        <w:t xml:space="preserve"> kinh doanh: &amp;&amp;.. (c</w:t>
      </w:r>
      <w:r w:rsidR="00B47D49">
        <w:t>hỉ</w:t>
      </w:r>
      <w:r>
        <w:t xml:space="preserve"> k</w:t>
      </w:r>
      <w:r w:rsidRPr="00D47004">
        <w:t>ể</w:t>
      </w:r>
      <w:r>
        <w:t xml:space="preserve"> ng</w:t>
      </w:r>
      <w:r w:rsidRPr="00D47004">
        <w:t>à</w:t>
      </w:r>
      <w:r w:rsidR="00B47D49">
        <w:t>nh nghề kinh doanh liën quan đế</w:t>
      </w:r>
      <w:r w:rsidR="00401562">
        <w:t>n kinh doanh h</w:t>
      </w:r>
      <w:r w:rsidR="00401562" w:rsidRPr="00401562">
        <w:t>à</w:t>
      </w:r>
      <w:r w:rsidR="00B47D49">
        <w:t>ng</w:t>
      </w:r>
      <w:r w:rsidR="00401562">
        <w:t xml:space="preserve"> </w:t>
      </w:r>
      <w:r w:rsidR="00B47D49">
        <w:t>miễn thuế, kho bãi, địa điểm).</w:t>
      </w:r>
    </w:p>
    <w:p w:rsidR="00B47D49" w:rsidRDefault="00B47D49" w:rsidP="00C413DA">
      <w:pPr>
        <w:ind w:left="426"/>
      </w:pPr>
      <w:r>
        <w:t>2. Đề nghị (2) &amp;&amp;. tại........................................................................</w:t>
      </w:r>
      <w:r w:rsidR="00401562">
        <w:t>...................</w:t>
      </w:r>
    </w:p>
    <w:p w:rsidR="00B47D49" w:rsidRDefault="00B47D49" w:rsidP="00401562">
      <w:pPr>
        <w:ind w:left="426"/>
      </w:pPr>
      <w:r>
        <w:t>3. Khu vực đề nghị &amp;&amp; &amp; &amp;&amp; có diện ttch: &amp;&amp;. m2.</w:t>
      </w:r>
    </w:p>
    <w:p w:rsidR="00B47D49" w:rsidRDefault="00B47D49" w:rsidP="00401562">
      <w:pPr>
        <w:ind w:left="426"/>
      </w:pPr>
      <w:r>
        <w:t>Tổng diệ</w:t>
      </w:r>
      <w:r w:rsidR="008D7EAA">
        <w:t>n t</w:t>
      </w:r>
      <w:r w:rsidR="008D7EAA" w:rsidRPr="008D7EAA">
        <w:t>í</w:t>
      </w:r>
      <w:r>
        <w:t>ch: &amp;&amp;&amp; &amp;&amp;&amp; m2, trong đó:</w:t>
      </w:r>
    </w:p>
    <w:p w:rsidR="00B47D49" w:rsidRDefault="00B47D49" w:rsidP="00401562">
      <w:pPr>
        <w:ind w:left="426"/>
      </w:pPr>
      <w:r>
        <w:lastRenderedPageBreak/>
        <w:t>- Diệ</w:t>
      </w:r>
      <w:r w:rsidR="008D7EAA">
        <w:t>n t</w:t>
      </w:r>
      <w:r w:rsidR="008D7EAA" w:rsidRPr="008D7EAA">
        <w:t>í</w:t>
      </w:r>
      <w:r w:rsidR="008D7EAA">
        <w:t>ch nh</w:t>
      </w:r>
      <w:r w:rsidR="008D7EAA" w:rsidRPr="008D7EAA">
        <w:t>à</w:t>
      </w:r>
      <w:r>
        <w:t xml:space="preserve"> kho: &amp; &amp;&amp;. m2;</w:t>
      </w:r>
    </w:p>
    <w:p w:rsidR="00B47D49" w:rsidRDefault="00B47D49" w:rsidP="00401562">
      <w:pPr>
        <w:ind w:left="426"/>
      </w:pPr>
      <w:r>
        <w:t>- Diệ</w:t>
      </w:r>
      <w:r w:rsidR="008D7EAA">
        <w:t>n t</w:t>
      </w:r>
      <w:r w:rsidR="008D7EAA" w:rsidRPr="008D7EAA">
        <w:t>í</w:t>
      </w:r>
      <w:r>
        <w:t>ch bãi: &amp;&amp;&amp; m2;</w:t>
      </w:r>
    </w:p>
    <w:p w:rsidR="00B47D49" w:rsidRDefault="00B47D49" w:rsidP="008D7EAA">
      <w:pPr>
        <w:ind w:left="426"/>
      </w:pPr>
      <w:r>
        <w:t>- Diệ</w:t>
      </w:r>
      <w:r w:rsidR="008D7EAA">
        <w:t>n t</w:t>
      </w:r>
      <w:r w:rsidR="008D7EAA" w:rsidRPr="008D7EAA">
        <w:t>í</w:t>
      </w:r>
      <w:r>
        <w:t>ch kho chứa tang vật vi phạm (nếu có): &amp;&amp;&amp; m2;</w:t>
      </w:r>
    </w:p>
    <w:p w:rsidR="00B47D49" w:rsidRDefault="008D7EAA" w:rsidP="008D7EAA">
      <w:pPr>
        <w:ind w:left="426"/>
      </w:pPr>
      <w:r>
        <w:t>- Nơi l</w:t>
      </w:r>
      <w:r w:rsidRPr="008D7EAA">
        <w:t>à</w:t>
      </w:r>
      <w:r w:rsidR="00B47D49">
        <w:t>m việc của Hải quan kho: &amp;&amp;&amp;. m2;</w:t>
      </w:r>
    </w:p>
    <w:p w:rsidR="00B47D49" w:rsidRDefault="008D7EAA" w:rsidP="008D7EAA">
      <w:pPr>
        <w:ind w:left="426"/>
      </w:pPr>
      <w:r>
        <w:t>- Các c</w:t>
      </w:r>
      <w:r w:rsidRPr="008D7EAA">
        <w:t>ô</w:t>
      </w:r>
      <w:r w:rsidR="00B47D49">
        <w:t>ng trình phụ trợ (nếu có) &amp;&amp;&amp;.. m2.</w:t>
      </w:r>
    </w:p>
    <w:p w:rsidR="00B47D49" w:rsidRDefault="00B47D49" w:rsidP="00C413DA">
      <w:pPr>
        <w:ind w:left="426"/>
      </w:pPr>
      <w:r>
        <w:t>4. Hồ</w:t>
      </w:r>
      <w:r w:rsidR="008D7EAA">
        <w:t xml:space="preserve"> sơ k</w:t>
      </w:r>
      <w:r w:rsidR="008D7EAA" w:rsidRPr="008D7EAA">
        <w:t>è</w:t>
      </w:r>
      <w:r>
        <w:t>m theo đơn:</w:t>
      </w:r>
    </w:p>
    <w:p w:rsidR="00B47D49" w:rsidRDefault="00B47D49" w:rsidP="00C413DA">
      <w:pPr>
        <w:ind w:left="426"/>
      </w:pPr>
      <w:r>
        <w:t>- Giấy chứng nhậ</w:t>
      </w:r>
      <w:r w:rsidR="00092075">
        <w:t>n đăng k</w:t>
      </w:r>
      <w:r w:rsidR="00092075" w:rsidRPr="00092075">
        <w:t>ý</w:t>
      </w:r>
      <w:r>
        <w:t xml:space="preserve"> kinh doanh hoặc thânh lập doanh nghiệp: 01 bản sao;</w:t>
      </w:r>
    </w:p>
    <w:p w:rsidR="00B47D49" w:rsidRDefault="00B47D49" w:rsidP="00C413DA">
      <w:pPr>
        <w:ind w:left="426"/>
      </w:pPr>
      <w:r>
        <w:t>- Giấy tờ hợp pháp về quyền sử dụng kho bãi, địa điểm: 01 bản sao;</w:t>
      </w:r>
    </w:p>
    <w:p w:rsidR="00B47D49" w:rsidRDefault="00B47D49" w:rsidP="00C413DA">
      <w:pPr>
        <w:ind w:left="426"/>
      </w:pPr>
      <w:r>
        <w:t>- Sơ đồ thiết kế khu vực kho bãi, địa điểm: 01 bản sao;</w:t>
      </w:r>
    </w:p>
    <w:p w:rsidR="00B47D49" w:rsidRDefault="00B47D49" w:rsidP="00C413DA">
      <w:pPr>
        <w:ind w:left="426"/>
      </w:pPr>
      <w:r>
        <w:t>- Giấy chứng nhận đủ điều kiện phông cháy vâ chữa cháy: 01 bản sao.</w:t>
      </w:r>
    </w:p>
    <w:p w:rsidR="00B47D49" w:rsidRDefault="00B47D49" w:rsidP="00C413DA">
      <w:pPr>
        <w:ind w:left="426"/>
      </w:pPr>
      <w:r>
        <w:t xml:space="preserve">- &amp; </w:t>
      </w:r>
    </w:p>
    <w:p w:rsidR="00B47D49" w:rsidRDefault="00B47D49" w:rsidP="000A0C57">
      <w:pPr>
        <w:ind w:left="426"/>
      </w:pPr>
      <w:r>
        <w:t>Doanh nghiệp cam đoan các nộ</w:t>
      </w:r>
      <w:r w:rsidR="00645A8E">
        <w:t>i dung tr</w:t>
      </w:r>
      <w:r w:rsidR="00645A8E" w:rsidRPr="00645A8E">
        <w:t>ê</w:t>
      </w:r>
      <w:r w:rsidR="00645A8E">
        <w:t>n l</w:t>
      </w:r>
      <w:r w:rsidR="00645A8E" w:rsidRPr="00645A8E">
        <w:t>à</w:t>
      </w:r>
      <w:r w:rsidR="00645A8E">
        <w:t xml:space="preserve"> đ</w:t>
      </w:r>
      <w:r w:rsidR="00645A8E" w:rsidRPr="00645A8E">
        <w:t>ú</w:t>
      </w:r>
      <w:r>
        <w:t>ng; cam kết phú hợp với chuẩn kỹ thuậ</w:t>
      </w:r>
      <w:r w:rsidR="00645A8E">
        <w:t>t ban h</w:t>
      </w:r>
      <w:r w:rsidR="00645A8E" w:rsidRPr="00645A8E">
        <w:t>à</w:t>
      </w:r>
      <w:r>
        <w:t>nh</w:t>
      </w:r>
      <w:r w:rsidR="000A0C57">
        <w:t xml:space="preserve"> k</w:t>
      </w:r>
      <w:r w:rsidR="000A0C57" w:rsidRPr="000A0C57">
        <w:t>è</w:t>
      </w:r>
      <w:r>
        <w:t>m theo Quyết định số</w:t>
      </w:r>
      <w:r w:rsidR="000A0C57">
        <w:t xml:space="preserve"> &amp; ../QĐ-TCHQ ng</w:t>
      </w:r>
      <w:r w:rsidR="000A0C57" w:rsidRPr="000A0C57">
        <w:t>à</w:t>
      </w:r>
      <w:r>
        <w:t>y... của Tổng cục trưởng Tổng cục Hải quan, đồng</w:t>
      </w:r>
      <w:r w:rsidR="000A0C57">
        <w:t xml:space="preserve"> </w:t>
      </w:r>
      <w:r>
        <w:t>thời chấp hânh vâ thực hiện đõng các quy định pháp luật về hoạt động của &amp;&amp; .(1) .</w:t>
      </w:r>
    </w:p>
    <w:p w:rsidR="00B47D49" w:rsidRPr="00092075" w:rsidRDefault="00B47D49" w:rsidP="008A1922">
      <w:pPr>
        <w:ind w:left="426"/>
        <w:jc w:val="right"/>
        <w:rPr>
          <w:b/>
        </w:rPr>
      </w:pPr>
      <w:r w:rsidRPr="00092075">
        <w:rPr>
          <w:b/>
        </w:rPr>
        <w:t>GIÁM ĐỐC DOANH NGHIỆP</w:t>
      </w:r>
    </w:p>
    <w:p w:rsidR="00B47D49" w:rsidRDefault="00B47D49" w:rsidP="008A1922">
      <w:pPr>
        <w:ind w:left="426"/>
        <w:jc w:val="right"/>
      </w:pPr>
      <w:r>
        <w:t>(Ký, ghi rõ họ tén, đóng dấu)</w:t>
      </w:r>
    </w:p>
    <w:p w:rsidR="00B47D49" w:rsidRPr="008A1922" w:rsidRDefault="00B47D49" w:rsidP="00C413DA">
      <w:pPr>
        <w:ind w:left="426"/>
        <w:rPr>
          <w:b/>
          <w:i/>
        </w:rPr>
      </w:pPr>
      <w:r w:rsidRPr="008A1922">
        <w:rPr>
          <w:b/>
          <w:i/>
        </w:rPr>
        <w:t>Ghi chú:</w:t>
      </w:r>
    </w:p>
    <w:p w:rsidR="00B47D49" w:rsidRDefault="00092075" w:rsidP="00092075">
      <w:pPr>
        <w:ind w:left="426"/>
      </w:pPr>
      <w:r>
        <w:t>(1) Ghi t</w:t>
      </w:r>
      <w:r w:rsidRPr="00092075">
        <w:t>ê</w:t>
      </w:r>
      <w:r w:rsidR="00B47D49">
        <w:t>n cử</w:t>
      </w:r>
      <w:r w:rsidR="008A1922">
        <w:t>a h</w:t>
      </w:r>
      <w:r w:rsidR="008A1922" w:rsidRPr="008A1922">
        <w:t>à</w:t>
      </w:r>
      <w:r w:rsidR="00B47D49">
        <w:t>ng miễn thuế, địa điểm, kho bãi đề nghị</w:t>
      </w:r>
      <w:r w:rsidR="008A1922">
        <w:t xml:space="preserve"> c</w:t>
      </w:r>
      <w:r w:rsidR="008A1922" w:rsidRPr="008A1922">
        <w:t>ô</w:t>
      </w:r>
      <w:r w:rsidR="00B47D49">
        <w:t>ng nhận, mở rộng, thu hẹp, di</w:t>
      </w:r>
      <w:r w:rsidR="008A1922">
        <w:t xml:space="preserve"> </w:t>
      </w:r>
      <w:r w:rsidR="00B47D49">
        <w:t>chuyển, chuyển quyền sở hữu, tạm dừng, chấm dứt hoạt động. Đối với kho xăng dầ</w:t>
      </w:r>
      <w:r w:rsidR="008A1922">
        <w:t>u thì ghi l</w:t>
      </w:r>
      <w:r w:rsidR="008A1922" w:rsidRPr="008A1922">
        <w:t>à</w:t>
      </w:r>
      <w:r w:rsidR="00B47D49">
        <w:t xml:space="preserve">:“Đơn đề nghị xác nhận đủ điều kiện, kiểm tra, giám sát hải quan”. </w:t>
      </w:r>
    </w:p>
    <w:p w:rsidR="00092075" w:rsidRDefault="00B47D49" w:rsidP="00092075">
      <w:pPr>
        <w:ind w:left="426"/>
      </w:pPr>
      <w:r>
        <w:t xml:space="preserve">(2) Trường hợp đề nghị tạm dừng hoạt động, doanh nghiệp </w:t>
      </w:r>
      <w:r w:rsidR="00092075">
        <w:t>n</w:t>
      </w:r>
      <w:r w:rsidR="00092075" w:rsidRPr="00092075">
        <w:t>ê</w:t>
      </w:r>
      <w:r w:rsidR="00092075">
        <w:t>u r</w:t>
      </w:r>
      <w:r w:rsidR="00092075" w:rsidRPr="00092075">
        <w:t>õ</w:t>
      </w:r>
      <w:r w:rsidR="00092075">
        <w:t xml:space="preserve"> l</w:t>
      </w:r>
      <w:r w:rsidR="00092075" w:rsidRPr="00092075">
        <w:t>ý</w:t>
      </w:r>
      <w:r>
        <w:t xml:space="preserve"> do, thời hạn hoạt động trở</w:t>
      </w:r>
      <w:r w:rsidR="00092075">
        <w:t xml:space="preserve"> </w:t>
      </w:r>
      <w:r>
        <w:t xml:space="preserve">lại. </w:t>
      </w:r>
    </w:p>
    <w:sectPr w:rsidR="00092075" w:rsidSect="00B9253D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attachedTemplate r:id="rId1"/>
  <w:defaultTabStop w:val="720"/>
  <w:characterSpacingControl w:val="doNotCompress"/>
  <w:compat/>
  <w:rsids>
    <w:rsidRoot w:val="00040481"/>
    <w:rsid w:val="00040481"/>
    <w:rsid w:val="00092075"/>
    <w:rsid w:val="000A0C57"/>
    <w:rsid w:val="001A3222"/>
    <w:rsid w:val="002C3599"/>
    <w:rsid w:val="00303C2B"/>
    <w:rsid w:val="003C6791"/>
    <w:rsid w:val="00401562"/>
    <w:rsid w:val="00645A8E"/>
    <w:rsid w:val="006B7FBB"/>
    <w:rsid w:val="007C3592"/>
    <w:rsid w:val="008A1922"/>
    <w:rsid w:val="008D7368"/>
    <w:rsid w:val="008D7EAA"/>
    <w:rsid w:val="00A11F93"/>
    <w:rsid w:val="00A46FC8"/>
    <w:rsid w:val="00B47D49"/>
    <w:rsid w:val="00B9253D"/>
    <w:rsid w:val="00C413DA"/>
    <w:rsid w:val="00D47004"/>
    <w:rsid w:val="00E05059"/>
    <w:rsid w:val="00F231D6"/>
    <w:rsid w:val="00F234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FC8"/>
    <w:pPr>
      <w:spacing w:after="200" w:line="276" w:lineRule="auto"/>
      <w:ind w:left="720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%20Elite%208200\Desktop\m&#7851;u%20t&#7841;m%20ng&#7915;ng%20ho&#7841;t%20&#273;&#7897;ng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mẫu tạm ngừng hoạt động</Template>
  <TotalTime>0</TotalTime>
  <Pages>2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Elite 8200</dc:creator>
  <cp:lastModifiedBy>HP Elite 8200</cp:lastModifiedBy>
  <cp:revision>1</cp:revision>
  <dcterms:created xsi:type="dcterms:W3CDTF">2019-05-02T09:38:00Z</dcterms:created>
  <dcterms:modified xsi:type="dcterms:W3CDTF">2019-05-02T09:38:00Z</dcterms:modified>
</cp:coreProperties>
</file>