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BE" w:rsidRPr="00E746FF" w:rsidRDefault="00B255BE" w:rsidP="00037F62">
      <w:pPr>
        <w:jc w:val="center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>PHỤ LỤC V</w:t>
      </w:r>
    </w:p>
    <w:p w:rsidR="00B255BE" w:rsidRPr="00E746FF" w:rsidRDefault="00B255BE" w:rsidP="00037F62">
      <w:pPr>
        <w:jc w:val="center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sz w:val="20"/>
          <w:szCs w:val="20"/>
        </w:rPr>
        <w:t>MẪU GIẤY ĐỀ NGHỊ CẤP LẠI GIẤY PHÉP BƯU CHÍNH/VĂN BẢN XÁC NHẬN THÔNG BÁO HOẠT ĐỘNG BƯU CHÍNH</w:t>
      </w:r>
      <w:r w:rsidRPr="00E746FF">
        <w:rPr>
          <w:rFonts w:ascii="Arial" w:hAnsi="Arial" w:cs="Arial"/>
          <w:b/>
          <w:sz w:val="20"/>
          <w:szCs w:val="20"/>
        </w:rPr>
        <w:br/>
      </w:r>
      <w:r w:rsidRPr="00E746FF">
        <w:rPr>
          <w:rFonts w:ascii="Arial" w:hAnsi="Arial" w:cs="Arial"/>
          <w:i/>
          <w:iCs/>
          <w:sz w:val="20"/>
          <w:szCs w:val="20"/>
        </w:rPr>
        <w:t>(Ban hành kèm theo Nghị định số 47/2011/NĐ-CP ngày 17 tháng 6 năm 2011 của Chính phủ)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3348"/>
        <w:gridCol w:w="5652"/>
      </w:tblGrid>
      <w:tr w:rsidR="00B255BE" w:rsidRPr="00E746FF" w:rsidTr="00677183">
        <w:trPr>
          <w:trHeight w:val="915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5BE" w:rsidRPr="00E746FF" w:rsidRDefault="00B255BE" w:rsidP="006771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sz w:val="20"/>
                <w:szCs w:val="20"/>
              </w:rPr>
              <w:t>(Tên tổ chức, doanh nghiệp)</w:t>
            </w: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</w:t>
            </w:r>
          </w:p>
          <w:p w:rsidR="00B255BE" w:rsidRPr="00E746FF" w:rsidRDefault="00B255BE" w:rsidP="006771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sz w:val="20"/>
                <w:szCs w:val="20"/>
              </w:rPr>
              <w:t>Số: ……….</w:t>
            </w:r>
          </w:p>
        </w:tc>
        <w:tc>
          <w:tcPr>
            <w:tcW w:w="56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5BE" w:rsidRPr="00E746FF" w:rsidRDefault="00B255BE" w:rsidP="006771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746FF"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  <w:t>NAM</w:t>
                </w:r>
              </w:smartTag>
            </w:smartTag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Độc lập - Tự do - Hạnh phúc </w:t>
            </w: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---------------</w:t>
            </w:r>
          </w:p>
          <w:p w:rsidR="00B255BE" w:rsidRPr="00E746FF" w:rsidRDefault="00B255BE" w:rsidP="006771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i/>
                <w:iCs/>
                <w:sz w:val="20"/>
                <w:szCs w:val="20"/>
              </w:rPr>
              <w:t>……….., ngày …..  tháng ….. năm …..</w:t>
            </w:r>
          </w:p>
        </w:tc>
      </w:tr>
    </w:tbl>
    <w:p w:rsidR="00B255BE" w:rsidRPr="00E746FF" w:rsidRDefault="00B255BE" w:rsidP="00037F62">
      <w:pPr>
        <w:jc w:val="center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 </w:t>
      </w:r>
    </w:p>
    <w:p w:rsidR="00B255BE" w:rsidRPr="00E746FF" w:rsidRDefault="00B255BE" w:rsidP="00037F62">
      <w:pPr>
        <w:jc w:val="center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 xml:space="preserve">GIẤY ĐỀ NGHỊ </w:t>
      </w:r>
      <w:r w:rsidRPr="00E746FF">
        <w:rPr>
          <w:rFonts w:ascii="Arial" w:hAnsi="Arial" w:cs="Arial"/>
          <w:b/>
          <w:bCs/>
          <w:sz w:val="20"/>
          <w:szCs w:val="20"/>
        </w:rPr>
        <w:br/>
        <w:t>CẤP LẠI GIẤY PHÉP BƯU CHÍNH/VĂN BẢN XÁC NHẬN THÔNG BÁO HOẠT ĐỘNG BƯU CHÍNH</w:t>
      </w:r>
    </w:p>
    <w:p w:rsidR="00B255BE" w:rsidRPr="00E746FF" w:rsidRDefault="00B255BE" w:rsidP="00037F62">
      <w:pPr>
        <w:jc w:val="center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Kính gửi: …………………… (tên cơ quan đã cấp giấy phép, xác nhận thông báo).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 xml:space="preserve">Phần 1. Thông tin về tổ chức, doanh nghiệp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1. Tên tổ chức, doanh nghiệp viết bằng tiếng Việt: (tên ghi trên giấy chứng nhận đăng ký kinh doanh/giấy chứng nhận đầu tư/giấy phép thành lập, ghi bằng chữ in hoa): 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Tên tổ chức, doanh nghiệp viết tắt (tên ghi trên giấy chứng nhận đăng ký kinh doanh/giấy chứng nhận đầu tư/giấy phép thành lập): 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Tên tổ chức, doanh nghiệp viết bằng tiếng nước ngoài (tên ghi trên giấy chứng nhận đăng ký kinh doanh/giấy chứng nhận đầu tư/giấy phép thành lập): 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2. Địa chỉ trụ sở chính: (địa chỉ ghi trên giấy chứng nhận đăng ký kinh doanh/giấy chứng nhận đầu tư/giấy phép thành lập):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3. Giấy chứng nhận đăng ký kinh doanh/giấy chứng nhận đầu tư/giấy phép thành lập số: ………….. do ………. cấp ngày ……………… tại 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4. Vốn điều lệ: ...........................................................................................................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5. Điện thoại: ………………………………. Fax: 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6. Website (nếu có) …………………. E-mail: 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7. Người đại diện theo pháp luật: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Họ tên: ………………………………….. Giới tính: 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Chức vụ: ..................................................................................................................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Quốc tịch ……………………………. Sinh ngày: 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Số CMND/hộ chiếu ……………………….. Cấp ngày …………. tại 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Nơi đăng ký hộ khẩu thường trú: 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Điện thoại: …………………………… E-mail: 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8. Người liên hệ thường xuyên: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Họ tên: ………………………… Giới tính: 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Chức vụ: ....................................................................................................................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Điện thoại: ………………………… E-mail: 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>Phần 2. Nội dung đề nghị cấp lại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(Tên tổ chức, doanh nghiệp) đề nghị cấp lại giấy phép bưu chính/văn bản xác nhận thông báo hoạt động bưu chính với lý do như sau: 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>Phần 3. Tài liệu kèm theo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Tài liệu kèm theo gồm có: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1. ................................................................................................................................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2. ................................................................................................................................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b/>
          <w:bCs/>
          <w:sz w:val="20"/>
          <w:szCs w:val="20"/>
        </w:rPr>
        <w:t xml:space="preserve">Phần 4. </w:t>
      </w:r>
      <w:smartTag w:uri="urn:schemas-microsoft-com:office:smarttags" w:element="place">
        <w:r w:rsidRPr="00E746FF">
          <w:rPr>
            <w:rFonts w:ascii="Arial" w:hAnsi="Arial" w:cs="Arial"/>
            <w:b/>
            <w:bCs/>
            <w:sz w:val="20"/>
            <w:szCs w:val="20"/>
          </w:rPr>
          <w:t>Cam</w:t>
        </w:r>
      </w:smartTag>
      <w:r w:rsidRPr="00E746FF">
        <w:rPr>
          <w:rFonts w:ascii="Arial" w:hAnsi="Arial" w:cs="Arial"/>
          <w:b/>
          <w:bCs/>
          <w:sz w:val="20"/>
          <w:szCs w:val="20"/>
        </w:rPr>
        <w:t xml:space="preserve"> kết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(Tên tổ chức, doanh nghiệp) xin cam kết: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1. Chịu trách nhiệm trước pháp luật về tính chính xác và tính hợp pháp của nội dung trong giấy đề nghị này và các hồ sơ, tài liệu kèm theo. </w:t>
      </w:r>
    </w:p>
    <w:p w:rsidR="00B255BE" w:rsidRPr="00E746FF" w:rsidRDefault="00B255BE" w:rsidP="00037F6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 xml:space="preserve">2. Chấp hành nghiêm chỉnh các quy định của pháp luật Việt </w:t>
      </w:r>
      <w:smartTag w:uri="urn:schemas-microsoft-com:office:smarttags" w:element="country-region">
        <w:smartTag w:uri="urn:schemas-microsoft-com:office:smarttags" w:element="place">
          <w:r w:rsidRPr="00E746FF">
            <w:rPr>
              <w:rFonts w:ascii="Arial" w:hAnsi="Arial" w:cs="Arial"/>
              <w:sz w:val="20"/>
              <w:szCs w:val="20"/>
            </w:rPr>
            <w:t>Nam</w:t>
          </w:r>
        </w:smartTag>
      </w:smartTag>
      <w:r w:rsidRPr="00E746FF">
        <w:rPr>
          <w:rFonts w:ascii="Arial" w:hAnsi="Arial" w:cs="Arial"/>
          <w:sz w:val="20"/>
          <w:szCs w:val="20"/>
        </w:rPr>
        <w:t xml:space="preserve"> có liên quan và các quy định trong giấy phép bưu chính/văn bản xác nhận thông báo hoạt động bưu chính.</w:t>
      </w:r>
    </w:p>
    <w:p w:rsidR="00B255BE" w:rsidRPr="00E746FF" w:rsidRDefault="00B255BE" w:rsidP="00037F62">
      <w:pPr>
        <w:jc w:val="both"/>
        <w:rPr>
          <w:rFonts w:ascii="Arial" w:hAnsi="Arial" w:cs="Arial"/>
          <w:sz w:val="20"/>
          <w:szCs w:val="20"/>
        </w:rPr>
      </w:pPr>
      <w:r w:rsidRPr="00E746FF">
        <w:rPr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4428"/>
        <w:gridCol w:w="4572"/>
      </w:tblGrid>
      <w:tr w:rsidR="00B255BE" w:rsidRPr="00E746FF" w:rsidTr="00677183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5BE" w:rsidRPr="00E746FF" w:rsidRDefault="00B255BE" w:rsidP="00677183">
            <w:pPr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Nơi nhận:</w:t>
            </w:r>
            <w:r w:rsidRPr="00E746F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br/>
            </w:r>
            <w:r w:rsidRPr="00E746FF">
              <w:rPr>
                <w:rFonts w:ascii="Arial" w:hAnsi="Arial" w:cs="Arial"/>
                <w:sz w:val="20"/>
                <w:szCs w:val="20"/>
              </w:rPr>
              <w:t>- Như trên;</w:t>
            </w:r>
            <w:r w:rsidRPr="00E746FF">
              <w:rPr>
                <w:rFonts w:ascii="Arial" w:hAnsi="Arial" w:cs="Arial"/>
                <w:sz w:val="20"/>
                <w:szCs w:val="20"/>
              </w:rPr>
              <w:br/>
              <w:t>…………….</w:t>
            </w:r>
          </w:p>
        </w:tc>
        <w:tc>
          <w:tcPr>
            <w:tcW w:w="4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5BE" w:rsidRPr="00E746FF" w:rsidRDefault="00B255BE" w:rsidP="006771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NGƯỜI ĐẠI DIỆN THEO PHÁP LUẬT </w:t>
            </w: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CỦA TỔ CHỨC/DOANH NGHIỆP</w:t>
            </w:r>
            <w:r w:rsidRPr="00E746FF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E746FF">
              <w:rPr>
                <w:rFonts w:ascii="Arial" w:hAnsi="Arial" w:cs="Arial"/>
                <w:i/>
                <w:iCs/>
                <w:sz w:val="20"/>
                <w:szCs w:val="20"/>
              </w:rPr>
              <w:t>(Ký, ghi rõ họ tên và chức danh, đóng dấu)</w:t>
            </w:r>
          </w:p>
        </w:tc>
      </w:tr>
    </w:tbl>
    <w:p w:rsidR="00B255BE" w:rsidRDefault="00B255BE">
      <w:bookmarkStart w:id="0" w:name="_GoBack"/>
      <w:bookmarkEnd w:id="0"/>
    </w:p>
    <w:sectPr w:rsidR="00B255BE" w:rsidSect="009F12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F62"/>
    <w:rsid w:val="00037F62"/>
    <w:rsid w:val="000820CA"/>
    <w:rsid w:val="00600B54"/>
    <w:rsid w:val="00677183"/>
    <w:rsid w:val="006B6575"/>
    <w:rsid w:val="009F125E"/>
    <w:rsid w:val="00B255BE"/>
    <w:rsid w:val="00B92434"/>
    <w:rsid w:val="00E74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F62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715476-E1C8-4672-9475-6BB0283107A0}"/>
</file>

<file path=customXml/itemProps2.xml><?xml version="1.0" encoding="utf-8"?>
<ds:datastoreItem xmlns:ds="http://schemas.openxmlformats.org/officeDocument/2006/customXml" ds:itemID="{5BF71722-6B87-4C01-853E-5F0D4ACFB563}"/>
</file>

<file path=customXml/itemProps3.xml><?xml version="1.0" encoding="utf-8"?>
<ds:datastoreItem xmlns:ds="http://schemas.openxmlformats.org/officeDocument/2006/customXml" ds:itemID="{631E651D-E3B1-481C-9ACA-064685800817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578</Words>
  <Characters>3298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V</dc:title>
  <dc:subject/>
  <dc:creator>ptbinh</dc:creator>
  <cp:keywords/>
  <dc:description/>
  <cp:lastModifiedBy>Huong</cp:lastModifiedBy>
  <cp:revision>2</cp:revision>
  <dcterms:created xsi:type="dcterms:W3CDTF">2018-07-20T07:43:00Z</dcterms:created>
  <dcterms:modified xsi:type="dcterms:W3CDTF">2018-07-20T07:43:00Z</dcterms:modified>
</cp:coreProperties>
</file>